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Первоначальный вопросник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Фамилия, имя: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Дата рождения: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БЕРЕМЕННОСТЬ: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Были ли какие-либо факторы физического стресса?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Время лежания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Рвота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Гестационный диабет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Кровотечение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другие заболевания: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Были ли какие-либо психологические/эмоциональные факторы стресса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(до/во время/после беременности)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Разлука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Опыт беженца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Несчастный случай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Депрессия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другие заболевания: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Проводились ли какие-либо специальные предварительные обследования?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например: </w:t>
      </w:r>
      <w:r w:rsidRPr="00B2731D">
        <w:rPr>
          <w:rFonts w:cs="Arial"/>
        </w:rPr>
        <w:t xml:space="preserve">амниоцентез)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РОЖДЕНИЕ: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Осложнения</w:t>
      </w:r>
      <w:r>
        <w:rPr>
          <w:rFonts w:cs="Arial"/>
        </w:rPr>
        <w:t xml:space="preserve">, если да, то какие?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Кесарево сечение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Неделя беременности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Вес</w:t>
      </w:r>
      <w:r>
        <w:rPr>
          <w:rFonts w:cs="Arial"/>
        </w:rPr>
        <w:t xml:space="preserve">: </w:t>
      </w:r>
      <w:r>
        <w:rPr>
          <w:rFonts w:cs="Arial"/>
        </w:rPr>
        <w:t xml:space="preserve">______ г </w:t>
      </w:r>
      <w:r w:rsidRPr="00064BAB">
        <w:rPr>
          <w:rFonts w:cs="Arial"/>
        </w:rPr>
        <w:t xml:space="preserve">Рост</w:t>
      </w:r>
      <w:r>
        <w:rPr>
          <w:rFonts w:cs="Arial"/>
        </w:rPr>
        <w:t xml:space="preserve">: </w:t>
      </w:r>
      <w:r>
        <w:rPr>
          <w:rFonts w:cs="Arial"/>
        </w:rPr>
        <w:t xml:space="preserve">______ см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(</w:t>
      </w:r>
      <w:r w:rsidRPr="00064BAB">
        <w:rPr>
          <w:rFonts w:cs="Arial"/>
        </w:rPr>
        <w:t xml:space="preserve">см. буклет U)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Многоплодная беременность Номер______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НЕОНАТАЛЬНЫЙ ПЕРИОД/ГОСПИТАЛИЗАЦИЯ: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Госпитализация (где, дата)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Инкубатор </w:t>
      </w:r>
      <w:r w:rsidRPr="00064BAB" w:rsidR="009C420A">
        <w:rPr>
          <w:rFonts w:cs="Arial"/>
          <w:szCs w:val="22"/>
        </w:rPr>
        <w:t xml:space="preserve">□ Согревающая кровать </w:t>
      </w:r>
      <w:r w:rsidRPr="00064BAB" w:rsidR="009C420A">
        <w:rPr>
          <w:rFonts w:cs="Arial"/>
          <w:szCs w:val="22"/>
        </w:rPr>
        <w:t xml:space="preserve">□ </w:t>
      </w:r>
      <w:r w:rsidR="00B2731D">
        <w:rPr>
          <w:rFonts w:cs="Arial"/>
          <w:szCs w:val="22"/>
        </w:rPr>
        <w:t xml:space="preserve">Желтуха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Нарушение </w:t>
      </w:r>
      <w:r w:rsidR="0004631E">
        <w:rPr>
          <w:rFonts w:cs="Arial"/>
          <w:szCs w:val="22"/>
        </w:rPr>
        <w:t xml:space="preserve">дыхания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Дальнейшие госпитализации или отклонения от нормы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БОЛЕЗНИ: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Частые инфекции</w:t>
      </w:r>
      <w:r w:rsidR="005A6F07">
        <w:rPr>
          <w:rFonts w:cs="Arial"/>
          <w:szCs w:val="22"/>
        </w:rPr>
        <w:t xml:space="preserve">, какие именно?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Операция(и), какая(ие)?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Лекарство, какое?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другие болезни/аллергии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ИНВЕСТИЦИИ/Мероприятия по продвижению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Социально-педиатрический центр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Раннее вмешательство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Проверка слуха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Проверка зрения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Логопедия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□ Трудотерапия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Физиотерапия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Дополнительные консультационные центры/прочее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текущие обследования/лечения: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РАЗВИТИЕ ВАШЕГО РЕБЕНКА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В каком месяце ваш ребенок может: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Поворот ____ Сидение ____     </w:t>
      </w:r>
      <w:r w:rsidRPr="00D2194F">
        <w:rPr>
          <w:rFonts w:cs="Arial"/>
          <w:szCs w:val="22"/>
        </w:rPr>
        <w:t xml:space="preserve">Ползание </w:t>
      </w:r>
      <w:r w:rsidRPr="005A6F07" w:rsidR="005A6F07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Pr="00D2194F">
        <w:rPr>
          <w:rFonts w:cs="Arial"/>
          <w:szCs w:val="22"/>
        </w:rPr>
        <w:t xml:space="preserve"> Ходьба </w:t>
      </w:r>
      <w:r w:rsidR="005A6F07">
        <w:rPr>
          <w:rFonts w:cs="Arial"/>
          <w:szCs w:val="22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Может ли ваш ребенок...?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бежать свободно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хватать и отпускать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гонки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Строительные блоки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Лазание по лестнице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играть с грязью и песком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отскок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катать мяч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самостоятельно лазать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бросать и ловить мяч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Водите автомобили; если да, то какие?           </w:t>
      </w:r>
      <w:r w:rsidR="008006C8">
        <w:rPr>
          <w:rFonts w:cs="Arial"/>
          <w:szCs w:val="22"/>
        </w:rPr>
        <w:t xml:space="preserve">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Нанизывать бусины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краска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качели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разрезать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Насколько </w:t>
      </w:r>
      <w:r w:rsidRPr="001B0E5D">
        <w:rPr>
          <w:rFonts w:cs="Arial"/>
          <w:szCs w:val="22"/>
        </w:rPr>
        <w:t xml:space="preserve">ваш ребенок </w:t>
      </w:r>
      <w:r w:rsidRPr="001B0E5D">
        <w:rPr>
          <w:rFonts w:cs="Arial"/>
          <w:szCs w:val="22"/>
        </w:rPr>
        <w:t xml:space="preserve">чувствителен к боли</w:t>
      </w:r>
      <w:r w:rsidRPr="001B0E5D">
        <w:rPr>
          <w:rFonts w:cs="Arial"/>
          <w:szCs w:val="22"/>
        </w:rPr>
        <w:t xml:space="preserve">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много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нормально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с задержкой реагирует на боль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Допускает </w:t>
      </w:r>
      <w:r w:rsidRPr="001B0E5D">
        <w:rPr>
          <w:rFonts w:cs="Arial"/>
          <w:szCs w:val="22"/>
        </w:rPr>
        <w:t xml:space="preserve">ли </w:t>
      </w:r>
      <w:r w:rsidRPr="001B0E5D">
        <w:rPr>
          <w:rFonts w:cs="Arial"/>
          <w:szCs w:val="22"/>
        </w:rPr>
        <w:t xml:space="preserve">ваш ребенок физический контакт?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нет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□ да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много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немного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Ваш ребенок легко отвлекается?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нет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да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Может ли ваш ребенок выполнить игру или задание?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нет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да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Смелый ли ваш ребенок?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нет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да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Ваш ребенок любопытен и заинтересован?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нет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да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Какие игры нравятся </w:t>
      </w:r>
      <w:r w:rsidRPr="001B0E5D">
        <w:rPr>
          <w:rFonts w:cs="Arial"/>
          <w:szCs w:val="22"/>
        </w:rPr>
        <w:t xml:space="preserve">вашему ребенку?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С кем играет </w:t>
      </w:r>
      <w:r w:rsidRPr="001B0E5D">
        <w:rPr>
          <w:rFonts w:cs="Arial"/>
          <w:szCs w:val="22"/>
        </w:rPr>
        <w:t xml:space="preserve">ваш ребенок?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Какие особые способности, навыки и предпочтения есть </w:t>
      </w:r>
      <w:r w:rsidRPr="001B0E5D">
        <w:rPr>
          <w:rFonts w:cs="Arial"/>
          <w:szCs w:val="22"/>
        </w:rPr>
        <w:t xml:space="preserve">у вашего ребенка?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Есть ли у вашего ребенка хобби? Если да, то какие?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Пользуется ли ваш ребенок средствами массовой информации? Если да, то какими? И как долго?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В каких повседневных ситуациях </w:t>
      </w:r>
      <w:r w:rsidRPr="008A7A87">
        <w:rPr>
          <w:rFonts w:cs="Arial"/>
          <w:szCs w:val="22"/>
        </w:rPr>
        <w:t xml:space="preserve">ваш ребенок уже самостоятелен?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Мытье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Одевание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Дорога в детский сад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Ешьте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Питье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Спать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Туалет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Указывает ли ваш ребенок на предметы/людей?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нет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да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Устанавливает ли ваш ребенок зрительный контакт?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нет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да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Откликается ли ваш ребенок на свое имя?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нет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да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Говорят ли в вашей   </w:t>
      </w:r>
      <w:r w:rsidRPr="00F13F06">
        <w:rPr>
          <w:rFonts w:cs="Arial"/>
          <w:szCs w:val="22"/>
        </w:rPr>
        <w:t xml:space="preserve">семье </w:t>
      </w:r>
      <w:r w:rsidRPr="00F13F06">
        <w:rPr>
          <w:rFonts w:cs="Arial"/>
          <w:szCs w:val="22"/>
        </w:rPr>
        <w:t xml:space="preserve">на нескольких языках?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□ нет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да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Если да, то какой </w:t>
      </w:r>
      <w:r w:rsidRPr="00F13F06" w:rsidR="008A7A87">
        <w:rPr>
          <w:rFonts w:cs="Arial"/>
          <w:szCs w:val="22"/>
        </w:rPr>
        <w:t xml:space="preserve">язык </w:t>
      </w:r>
      <w:r w:rsidRPr="00F13F06">
        <w:rPr>
          <w:rFonts w:cs="Arial"/>
          <w:szCs w:val="22"/>
        </w:rPr>
        <w:t xml:space="preserve">является первым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Может ли ваш ребенок понимать приказы в повседневной жизни?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нет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да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Когда ваш ребенок начал говорить?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Выражает ли ваш ребенок свои мысли?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Жесты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звуки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слова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предложения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Может ли ваш ребенок произносить все звуки?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нет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да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Если нет, то какие?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Хорошо ли ваш ребенок понимает других людей?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нет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да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Любит ли ваш ребенок много говорить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нет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да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Чувствителен ли ваш ребенок к шуму?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нет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да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Ходит ли ваш ребенок в детский сад?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□ нет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да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Если да, то с какого времени и в какой организации?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Кто является </w:t>
      </w:r>
      <w:r w:rsidRPr="00B55702" w:rsidR="00B55702">
        <w:rPr>
          <w:rFonts w:cs="Arial"/>
          <w:szCs w:val="22"/>
        </w:rPr>
        <w:t xml:space="preserve">основным </w:t>
      </w:r>
      <w:r w:rsidRPr="00B55702" w:rsidR="009C420A">
        <w:rPr>
          <w:rFonts w:cs="Arial"/>
          <w:szCs w:val="22"/>
        </w:rPr>
        <w:t xml:space="preserve">воспитателем </w:t>
      </w:r>
      <w:r w:rsidRPr="00B55702" w:rsidR="009C420A">
        <w:rPr>
          <w:rFonts w:cs="Arial"/>
          <w:szCs w:val="22"/>
        </w:rPr>
        <w:t xml:space="preserve">вашего ребенка</w:t>
      </w:r>
      <w:r w:rsidRPr="00B55702" w:rsidR="009C420A">
        <w:rPr>
          <w:rFonts w:cs="Arial"/>
          <w:szCs w:val="22"/>
        </w:rPr>
        <w:t xml:space="preserve">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Есть ли в семье другие дети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Arial"/>
          <w:szCs w:val="22"/>
        </w:rPr>
        <w:t xml:space="preserve">Почему </w:t>
      </w:r>
      <w:r w:rsidRPr="00084550">
        <w:rPr>
          <w:rFonts w:cs="Arial"/>
          <w:szCs w:val="22"/>
        </w:rPr>
        <w:t xml:space="preserve">вы зарегистрировали своего ребенка у нас?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Место, дата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Подпись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7BB44CF-2901-436D-9442-758CDB4B770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